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7135F5" w14:textId="756E1A4F" w:rsidR="00AE2055" w:rsidRDefault="00EC55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1710257" wp14:editId="35D2DCD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32F43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738D69" wp14:editId="1579F77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7ADF5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04CBC4" wp14:editId="04EE3DB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ADC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2B0481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66EB6753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4CB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p78wEAAL4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" filled="f" stroked="f">
                <v:textbox inset=",,0,0">
                  <w:txbxContent>
                    <w:p w14:paraId="16DCADC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2B0481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66EB6753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FC11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0E3A1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3D81FF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54EE766" w14:textId="6C2B8962" w:rsidR="00AE2055" w:rsidRPr="00602277" w:rsidRDefault="00EC5529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9D0C7" wp14:editId="024D57B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92376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9B536F" wp14:editId="7A87A277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E063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48B6F7AD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E488D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536F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+c9QEAAMU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" filled="f" stroked="f">
                <v:textbox inset=",,0,0">
                  <w:txbxContent>
                    <w:p w14:paraId="2792E063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48B6F7AD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E488D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0156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7114EE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E0DE3B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5E6BD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FFAEA8E" w14:textId="18F2E679" w:rsidR="00A03728" w:rsidRDefault="00DA5DA0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January 15, 2021</w:t>
      </w:r>
    </w:p>
    <w:p w14:paraId="180520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7C283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C2A8881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6C37D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4A7F50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A70216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2ABD482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A86BA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A1CD74" w14:textId="5898E244" w:rsidR="00A03728" w:rsidRDefault="00F53C8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Bid No</w:t>
      </w:r>
      <w:r w:rsidR="00FA714F">
        <w:rPr>
          <w:rFonts w:ascii="Univers" w:hAnsi="Univers"/>
        </w:rPr>
        <w:t xml:space="preserve"> </w:t>
      </w:r>
      <w:r w:rsidR="00AA5120">
        <w:rPr>
          <w:rFonts w:ascii="Univers" w:hAnsi="Univers"/>
        </w:rPr>
        <w:t>1</w:t>
      </w:r>
      <w:r w:rsidR="00DA5DA0">
        <w:rPr>
          <w:rFonts w:ascii="Univers" w:hAnsi="Univers"/>
        </w:rPr>
        <w:t>5</w:t>
      </w:r>
      <w:r w:rsidR="00AA5120">
        <w:rPr>
          <w:rFonts w:ascii="Univers" w:hAnsi="Univers"/>
        </w:rPr>
        <w:t>-</w:t>
      </w:r>
      <w:r w:rsidR="00EC5529">
        <w:rPr>
          <w:rFonts w:ascii="Univers" w:hAnsi="Univers"/>
        </w:rPr>
        <w:t>2021</w:t>
      </w:r>
    </w:p>
    <w:p w14:paraId="2353CB4F" w14:textId="5BD9B1EF" w:rsidR="00A03728" w:rsidRDefault="00DA5DA0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LIT OR DARK FIBER NETWORK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>
        <w:rPr>
          <w:rFonts w:ascii="Univers" w:hAnsi="Univers"/>
        </w:rPr>
        <w:t>S</w:t>
      </w:r>
      <w:r w:rsidR="00A03728">
        <w:rPr>
          <w:rFonts w:ascii="Univers" w:hAnsi="Univers"/>
        </w:rPr>
        <w:t xml:space="preserve">T, </w:t>
      </w:r>
      <w:r>
        <w:rPr>
          <w:rFonts w:ascii="Univers" w:hAnsi="Univers"/>
        </w:rPr>
        <w:t>Wednesday</w:t>
      </w:r>
      <w:r w:rsidR="00FA714F">
        <w:rPr>
          <w:rFonts w:ascii="Univers" w:hAnsi="Univers"/>
        </w:rPr>
        <w:t>,</w:t>
      </w:r>
      <w:r w:rsidR="00AA5120">
        <w:rPr>
          <w:rFonts w:ascii="Univers" w:hAnsi="Univers"/>
        </w:rPr>
        <w:t xml:space="preserve"> </w:t>
      </w:r>
      <w:r>
        <w:rPr>
          <w:rFonts w:ascii="Univers" w:hAnsi="Univers"/>
        </w:rPr>
        <w:t>February 17</w:t>
      </w:r>
      <w:r w:rsidR="00EC5529">
        <w:rPr>
          <w:rFonts w:ascii="Univers" w:hAnsi="Univers"/>
        </w:rPr>
        <w:t>,</w:t>
      </w:r>
      <w:r w:rsidR="00AA5120">
        <w:rPr>
          <w:rFonts w:ascii="Univers" w:hAnsi="Univers"/>
        </w:rPr>
        <w:t xml:space="preserve"> 20</w:t>
      </w:r>
      <w:r w:rsidR="00EC5529">
        <w:rPr>
          <w:rFonts w:ascii="Univers" w:hAnsi="Univers"/>
        </w:rPr>
        <w:t>2</w:t>
      </w:r>
      <w:r>
        <w:rPr>
          <w:rFonts w:ascii="Univers" w:hAnsi="Univers"/>
        </w:rPr>
        <w:t>1</w:t>
      </w:r>
    </w:p>
    <w:p w14:paraId="60AB6C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B67385E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9264B7" w:rsidRPr="0039745B">
          <w:rPr>
            <w:rStyle w:val="Hyperlink"/>
          </w:rPr>
          <w:t>www.spokaneschools.org/Page/1035</w:t>
        </w:r>
      </w:hyperlink>
    </w:p>
    <w:p w14:paraId="31EA38E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196C09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F66B7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9A52C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566D195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74831A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491AF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43F5AEB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33B60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EEB17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B1B6F88" w14:textId="2628F5A2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 w:rsidR="00DA5DA0">
        <w:rPr>
          <w:rFonts w:ascii="Univers" w:hAnsi="Univers"/>
        </w:rPr>
        <w:t>Adam Swinyard</w:t>
      </w:r>
      <w:r w:rsidR="00A03728">
        <w:rPr>
          <w:rFonts w:ascii="Univers" w:hAnsi="Univers"/>
        </w:rPr>
        <w:t>, Secretary</w:t>
      </w:r>
    </w:p>
    <w:p w14:paraId="6692A8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3672A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7D9E04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C7E2CE9" w14:textId="162E5F21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DA5DA0">
        <w:rPr>
          <w:rFonts w:ascii="Univers" w:hAnsi="Univers"/>
          <w:u w:val="single"/>
        </w:rPr>
        <w:t xml:space="preserve">January 19, </w:t>
      </w:r>
      <w:proofErr w:type="gramStart"/>
      <w:r w:rsidR="00DA5DA0">
        <w:rPr>
          <w:rFonts w:ascii="Univers" w:hAnsi="Univers"/>
          <w:u w:val="single"/>
        </w:rPr>
        <w:t>2021</w:t>
      </w:r>
      <w:proofErr w:type="gramEnd"/>
      <w:r w:rsidR="00DA5DA0">
        <w:rPr>
          <w:rFonts w:ascii="Univers" w:hAnsi="Univers"/>
          <w:u w:val="single"/>
        </w:rPr>
        <w:t xml:space="preserve"> and January 26, 2021</w:t>
      </w:r>
      <w:r>
        <w:rPr>
          <w:rFonts w:ascii="Univers" w:hAnsi="Univers"/>
        </w:rPr>
        <w:t>.</w:t>
      </w:r>
    </w:p>
    <w:p w14:paraId="5F8D98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627CB6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4FB296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3C825B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59619EF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1D707C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93EEA8-01A7-4139-850A-6AEE837EE89C}"/>
    <w:embedBold r:id="rId2" w:fontKey="{178EA152-A835-4D7F-986C-0A6B7BF10BB3}"/>
    <w:embedItalic r:id="rId3" w:fontKey="{CC48353F-6FDD-4282-B909-A2CCACCE074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90F89134-A661-4A05-AC1B-924AA70267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D8E6DD1-0D9F-4C07-9437-AA2513E23B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0D80516-7B56-4576-A59A-C9A5BC96004D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F1B8178C-991D-4028-9B26-ECD038B07BAE}"/>
    <w:embedBold r:id="rId8" w:fontKey="{3006E95B-344F-4D48-986E-5757BAB0F051}"/>
    <w:embedItalic r:id="rId9" w:fontKey="{7814988C-90E6-494A-A07D-7BA6D55DF640}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0" w:fontKey="{17DCBA9F-4673-4D7C-B664-9EBF58BB036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30554F72-BD51-4D7E-92DD-9DA68D02C5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6315691B-EA9B-497B-8847-7A9B40C60E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84169"/>
    <w:rsid w:val="0009548F"/>
    <w:rsid w:val="000F0CDB"/>
    <w:rsid w:val="001177A6"/>
    <w:rsid w:val="001441C4"/>
    <w:rsid w:val="00173CD6"/>
    <w:rsid w:val="001C0799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A43D8"/>
    <w:rsid w:val="004C40AE"/>
    <w:rsid w:val="004C7B48"/>
    <w:rsid w:val="00523380"/>
    <w:rsid w:val="005419E1"/>
    <w:rsid w:val="005F6E1F"/>
    <w:rsid w:val="00602277"/>
    <w:rsid w:val="006F7482"/>
    <w:rsid w:val="00807AA6"/>
    <w:rsid w:val="00825741"/>
    <w:rsid w:val="008704A8"/>
    <w:rsid w:val="008B1896"/>
    <w:rsid w:val="008C1F1E"/>
    <w:rsid w:val="008C4CEF"/>
    <w:rsid w:val="008E0F45"/>
    <w:rsid w:val="00916CD1"/>
    <w:rsid w:val="009264B7"/>
    <w:rsid w:val="00985BDC"/>
    <w:rsid w:val="00A03728"/>
    <w:rsid w:val="00AA3175"/>
    <w:rsid w:val="00AA5120"/>
    <w:rsid w:val="00AB3F62"/>
    <w:rsid w:val="00AE1B6E"/>
    <w:rsid w:val="00AE2055"/>
    <w:rsid w:val="00B71CA9"/>
    <w:rsid w:val="00B84886"/>
    <w:rsid w:val="00C06680"/>
    <w:rsid w:val="00C51030"/>
    <w:rsid w:val="00CB053D"/>
    <w:rsid w:val="00DA5DA0"/>
    <w:rsid w:val="00DD3400"/>
    <w:rsid w:val="00E902F6"/>
    <w:rsid w:val="00EB17E4"/>
    <w:rsid w:val="00EC5529"/>
    <w:rsid w:val="00F01502"/>
    <w:rsid w:val="00F2799C"/>
    <w:rsid w:val="00F467D9"/>
    <w:rsid w:val="00F537EC"/>
    <w:rsid w:val="00F53C8A"/>
    <w:rsid w:val="00F6262D"/>
    <w:rsid w:val="00F719B0"/>
    <w:rsid w:val="00FA714F"/>
    <w:rsid w:val="00FB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9D4B6D8"/>
  <w15:chartTrackingRefBased/>
  <w15:docId w15:val="{DE4063E4-2BD6-4B02-B147-48384D3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8C9A46-5BAE-4FF6-B8FA-7B76492AC1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C4EC65-D3E2-4052-9258-BB16E86543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93AA4B-47A1-41E7-839F-A66047C8FD8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6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1110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2011-11-14T18:20:00Z</cp:lastPrinted>
  <dcterms:created xsi:type="dcterms:W3CDTF">2021-01-15T18:35:00Z</dcterms:created>
  <dcterms:modified xsi:type="dcterms:W3CDTF">2021-01-15T18:35:00Z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